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46" w:rsidRDefault="00B22E6E" w:rsidP="00C34FB9">
      <w:pPr>
        <w:ind w:right="-235"/>
        <w:jc w:val="both"/>
        <w:outlineLvl w:val="0"/>
        <w:rPr>
          <w:bCs/>
          <w:u w:val="single"/>
          <w:lang w:val="es-ES_tradnl"/>
        </w:rPr>
      </w:pPr>
      <w:r>
        <w:rPr>
          <w:bCs/>
          <w:u w:val="single"/>
          <w:lang w:val="es-ES_tradnl"/>
        </w:rPr>
        <w:t>La Operadora pedirá la suspensión cautelar</w:t>
      </w:r>
    </w:p>
    <w:p w:rsidR="00816046" w:rsidRPr="003268CC" w:rsidRDefault="00816046" w:rsidP="00C34FB9">
      <w:pPr>
        <w:jc w:val="both"/>
        <w:rPr>
          <w:bCs/>
          <w:sz w:val="24"/>
          <w:szCs w:val="24"/>
          <w:u w:val="single"/>
          <w:lang w:val="es-ES_tradnl"/>
        </w:rPr>
      </w:pPr>
    </w:p>
    <w:p w:rsidR="00B22E6E" w:rsidRPr="00B22E6E" w:rsidRDefault="00816046" w:rsidP="00B22E6E">
      <w:pPr>
        <w:pStyle w:val="Textoindependiente2"/>
        <w:ind w:right="-55"/>
        <w:rPr>
          <w:b/>
          <w:sz w:val="44"/>
          <w:szCs w:val="44"/>
          <w:lang w:val="es-ES_tradnl"/>
        </w:rPr>
      </w:pPr>
      <w:r>
        <w:rPr>
          <w:b/>
          <w:sz w:val="44"/>
          <w:szCs w:val="44"/>
          <w:lang w:val="es-ES_tradnl"/>
        </w:rPr>
        <w:t xml:space="preserve">Renfe </w:t>
      </w:r>
      <w:r w:rsidR="00B22E6E">
        <w:rPr>
          <w:b/>
          <w:sz w:val="44"/>
          <w:szCs w:val="44"/>
          <w:lang w:val="es-ES_tradnl"/>
        </w:rPr>
        <w:t>considera que la resolución de la CNMC es inviable y no favorece el desarrollo de la libre competencia</w:t>
      </w:r>
      <w:r w:rsidR="00B23B00">
        <w:rPr>
          <w:b/>
          <w:sz w:val="44"/>
          <w:szCs w:val="44"/>
          <w:lang w:val="es-ES_tradnl"/>
        </w:rPr>
        <w:t xml:space="preserve"> en el transporte de mercancías por ferrocarril</w:t>
      </w:r>
    </w:p>
    <w:p w:rsidR="00816046" w:rsidRDefault="00816046" w:rsidP="00C34FB9">
      <w:pPr>
        <w:jc w:val="both"/>
        <w:outlineLvl w:val="0"/>
        <w:rPr>
          <w:u w:val="single"/>
        </w:rPr>
      </w:pPr>
    </w:p>
    <w:p w:rsidR="00B22E6E" w:rsidRDefault="00B22E6E" w:rsidP="00C34FB9">
      <w:pPr>
        <w:jc w:val="both"/>
        <w:outlineLvl w:val="0"/>
        <w:rPr>
          <w:u w:val="single"/>
        </w:rPr>
      </w:pPr>
    </w:p>
    <w:p w:rsidR="00816046" w:rsidRDefault="00816046" w:rsidP="00C34FB9">
      <w:pPr>
        <w:jc w:val="both"/>
        <w:outlineLvl w:val="0"/>
      </w:pPr>
      <w:r w:rsidRPr="00857498">
        <w:rPr>
          <w:u w:val="single"/>
        </w:rPr>
        <w:t xml:space="preserve">Madrid, </w:t>
      </w:r>
      <w:r>
        <w:rPr>
          <w:u w:val="single"/>
        </w:rPr>
        <w:t>10</w:t>
      </w:r>
      <w:r w:rsidRPr="00857498">
        <w:rPr>
          <w:u w:val="single"/>
        </w:rPr>
        <w:t xml:space="preserve"> de enero de  2018 (Renfe).</w:t>
      </w:r>
      <w:r>
        <w:rPr>
          <w:u w:val="single"/>
        </w:rPr>
        <w:t xml:space="preserve"> </w:t>
      </w:r>
    </w:p>
    <w:p w:rsidR="00816046" w:rsidRDefault="00816046" w:rsidP="00C34FB9">
      <w:pPr>
        <w:jc w:val="both"/>
        <w:rPr>
          <w:sz w:val="16"/>
          <w:szCs w:val="16"/>
        </w:rPr>
      </w:pPr>
    </w:p>
    <w:p w:rsidR="00B22E6E" w:rsidRPr="00541FF2" w:rsidRDefault="00B22E6E" w:rsidP="00C34FB9">
      <w:pPr>
        <w:jc w:val="both"/>
        <w:rPr>
          <w:sz w:val="16"/>
          <w:szCs w:val="16"/>
        </w:rPr>
      </w:pPr>
    </w:p>
    <w:p w:rsidR="00B22E6E" w:rsidRDefault="00816046" w:rsidP="00A030BE">
      <w:pPr>
        <w:jc w:val="both"/>
      </w:pPr>
      <w:r>
        <w:t xml:space="preserve">Renfe </w:t>
      </w:r>
      <w:r w:rsidR="00B22E6E">
        <w:t>ha impugnado vía Contencioso-Administrativ</w:t>
      </w:r>
      <w:r w:rsidR="00B23B00">
        <w:t>a</w:t>
      </w:r>
      <w:r w:rsidR="00B22E6E">
        <w:t xml:space="preserve"> la resolución de la C</w:t>
      </w:r>
      <w:r>
        <w:t>omisión Nacional del Mercado de la Competencia (CNMC)</w:t>
      </w:r>
      <w:r w:rsidR="00B23B00">
        <w:t xml:space="preserve">. Además, </w:t>
      </w:r>
      <w:r w:rsidR="00B22E6E">
        <w:t xml:space="preserve"> pedirá </w:t>
      </w:r>
      <w:r>
        <w:t xml:space="preserve">la suspensión cautelar de la </w:t>
      </w:r>
      <w:r w:rsidR="00B22E6E">
        <w:t xml:space="preserve">misma, al considerar que dicha resolución es inviable y no favorece en ningún caso el desarrollo de la libre competencia en el transporte de mercancías por ferrocarril. </w:t>
      </w:r>
    </w:p>
    <w:p w:rsidR="00B22E6E" w:rsidRDefault="00B22E6E" w:rsidP="00A030BE">
      <w:pPr>
        <w:jc w:val="both"/>
      </w:pPr>
    </w:p>
    <w:p w:rsidR="00B23B00" w:rsidRDefault="00B22E6E" w:rsidP="00A030BE">
      <w:pPr>
        <w:jc w:val="both"/>
      </w:pPr>
      <w:r>
        <w:t xml:space="preserve">Entre las medidas dictadas por la CNMC destaca la obligación de </w:t>
      </w:r>
      <w:r w:rsidR="00480EA7">
        <w:t>ofrecer un servicio mayorista de tracción a las empresas</w:t>
      </w:r>
      <w:r>
        <w:t xml:space="preserve"> privadas. </w:t>
      </w:r>
      <w:r w:rsidR="00480EA7">
        <w:t xml:space="preserve"> Renfe </w:t>
      </w:r>
      <w:r>
        <w:t xml:space="preserve">considera que no es posible </w:t>
      </w:r>
      <w:r w:rsidR="00480EA7">
        <w:t xml:space="preserve">atender un mercado mayorista de tracción, </w:t>
      </w:r>
      <w:r w:rsidR="00B23B00">
        <w:t>ya que</w:t>
      </w:r>
      <w:r w:rsidR="00480EA7">
        <w:t xml:space="preserve"> la empresa tiene su capacidad de producción adaptada a sus propias necesidades</w:t>
      </w:r>
      <w:r>
        <w:t xml:space="preserve">. </w:t>
      </w:r>
    </w:p>
    <w:p w:rsidR="00B23B00" w:rsidRDefault="00B23B00" w:rsidP="00A030BE">
      <w:pPr>
        <w:jc w:val="both"/>
      </w:pPr>
    </w:p>
    <w:p w:rsidR="00B22E6E" w:rsidRDefault="00B22E6E" w:rsidP="00A030BE">
      <w:pPr>
        <w:jc w:val="both"/>
      </w:pPr>
      <w:r>
        <w:t>Exigir estas medidas afecta a la libertad de empresa e invade la capacidad de Renfe para organizar sus propios recursos</w:t>
      </w:r>
      <w:r w:rsidR="00B23B00">
        <w:t xml:space="preserve">. </w:t>
      </w:r>
      <w:bookmarkStart w:id="0" w:name="_GoBack"/>
      <w:bookmarkEnd w:id="0"/>
    </w:p>
    <w:sectPr w:rsidR="00B22E6E" w:rsidSect="00A649FC">
      <w:headerReference w:type="even" r:id="rId8"/>
      <w:headerReference w:type="default" r:id="rId9"/>
      <w:footerReference w:type="default" r:id="rId10"/>
      <w:pgSz w:w="11906" w:h="16838"/>
      <w:pgMar w:top="1417" w:right="1701" w:bottom="1417" w:left="28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046" w:rsidRDefault="00816046">
      <w:r>
        <w:separator/>
      </w:r>
    </w:p>
  </w:endnote>
  <w:endnote w:type="continuationSeparator" w:id="0">
    <w:p w:rsidR="00816046" w:rsidRDefault="00816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if Pc Futura LT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2160" w:type="dxa"/>
      <w:tblLook w:val="00A0" w:firstRow="1" w:lastRow="0" w:firstColumn="1" w:lastColumn="0" w:noHBand="0" w:noVBand="0"/>
    </w:tblPr>
    <w:tblGrid>
      <w:gridCol w:w="2552"/>
      <w:gridCol w:w="5670"/>
      <w:gridCol w:w="2410"/>
    </w:tblGrid>
    <w:tr w:rsidR="00816046">
      <w:trPr>
        <w:trHeight w:val="567"/>
      </w:trPr>
      <w:tc>
        <w:tcPr>
          <w:tcW w:w="2552" w:type="dxa"/>
        </w:tcPr>
        <w:p w:rsidR="00816046" w:rsidRDefault="00816046">
          <w:pPr>
            <w:pStyle w:val="Piedepgina"/>
            <w:ind w:right="-108"/>
            <w:rPr>
              <w:sz w:val="18"/>
              <w:szCs w:val="18"/>
            </w:rPr>
          </w:pPr>
        </w:p>
        <w:p w:rsidR="00816046" w:rsidRDefault="00816046">
          <w:pPr>
            <w:pStyle w:val="Piedepgina"/>
            <w:ind w:right="-108"/>
            <w:rPr>
              <w:rFonts w:ascii="Verdana" w:hAnsi="Verdana"/>
              <w:i/>
              <w:sz w:val="16"/>
              <w:szCs w:val="16"/>
            </w:rPr>
          </w:pPr>
        </w:p>
      </w:tc>
      <w:tc>
        <w:tcPr>
          <w:tcW w:w="5670" w:type="dxa"/>
          <w:tcBorders>
            <w:right w:val="single" w:sz="4" w:space="0" w:color="auto"/>
          </w:tcBorders>
        </w:tcPr>
        <w:p w:rsidR="00816046" w:rsidRDefault="00816046" w:rsidP="00104DF3">
          <w:pPr>
            <w:pStyle w:val="Piedepgina"/>
            <w:ind w:right="-108"/>
            <w:jc w:val="center"/>
            <w:rPr>
              <w:i/>
              <w:sz w:val="15"/>
              <w:szCs w:val="15"/>
            </w:rPr>
          </w:pPr>
          <w:r>
            <w:rPr>
              <w:i/>
              <w:sz w:val="15"/>
              <w:szCs w:val="15"/>
            </w:rPr>
            <w:t>Esta información puede ser utilizada en su integridad o en parte sin necesidad de citar fuentes.</w:t>
          </w:r>
        </w:p>
        <w:p w:rsidR="00816046" w:rsidRDefault="00097B89" w:rsidP="00C63BD7">
          <w:pPr>
            <w:pStyle w:val="Piedepgina"/>
            <w:ind w:right="-108"/>
            <w:rPr>
              <w:i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4AB612C5" wp14:editId="45FADADF">
                <wp:simplePos x="0" y="0"/>
                <wp:positionH relativeFrom="column">
                  <wp:posOffset>3147695</wp:posOffset>
                </wp:positionH>
                <wp:positionV relativeFrom="paragraph">
                  <wp:posOffset>36195</wp:posOffset>
                </wp:positionV>
                <wp:extent cx="319405" cy="202565"/>
                <wp:effectExtent l="0" t="0" r="4445" b="6985"/>
                <wp:wrapNone/>
                <wp:docPr id="8" name="Picture 19" descr="Volver a la portada">
                  <a:hlinkClick xmlns:a="http://schemas.openxmlformats.org/drawingml/2006/main" r:id="rId1" tooltip="Renfe Blog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Volver a la portada">
                          <a:hlinkClick r:id="rId1" tooltip="Renfe Blog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968" b="72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405" cy="202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43AB658B" wp14:editId="216358BE">
                <wp:simplePos x="0" y="0"/>
                <wp:positionH relativeFrom="column">
                  <wp:posOffset>2668905</wp:posOffset>
                </wp:positionH>
                <wp:positionV relativeFrom="paragraph">
                  <wp:posOffset>50800</wp:posOffset>
                </wp:positionV>
                <wp:extent cx="478790" cy="202565"/>
                <wp:effectExtent l="0" t="0" r="0" b="6985"/>
                <wp:wrapNone/>
                <wp:docPr id="7" name="Picture 20" descr="49856logo-renfe">
                  <a:hlinkClick xmlns:a="http://schemas.openxmlformats.org/drawingml/2006/main" r:id="rId3" tooltip="Renfe Blog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49856logo-renfe">
                          <a:hlinkClick r:id="rId3" tooltip="Renfe Blog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81" t="25679" r="9383" b="256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8790" cy="202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B50434B" wp14:editId="51327F05">
                    <wp:simplePos x="0" y="0"/>
                    <wp:positionH relativeFrom="column">
                      <wp:posOffset>598170</wp:posOffset>
                    </wp:positionH>
                    <wp:positionV relativeFrom="paragraph">
                      <wp:posOffset>635</wp:posOffset>
                    </wp:positionV>
                    <wp:extent cx="262255" cy="261620"/>
                    <wp:effectExtent l="0" t="635" r="0" b="4445"/>
                    <wp:wrapNone/>
                    <wp:docPr id="6" name="29 Rectángulo">
                      <a:hlinkClick xmlns:a="http://schemas.openxmlformats.org/drawingml/2006/main" r:id="rId5"/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2255" cy="2616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29 Rectángulo" o:spid="_x0000_s1026" href="https://www.facebook.com/" style="position:absolute;margin-left:47.1pt;margin-top:.05pt;width:20.65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" o:button="t" stroked="f" strokeweight="2pt">
                    <v:fill r:id="rId7" o:title="" recolor="t" rotate="t" o:detectmouseclick="t" type="fram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93FB684" wp14:editId="3C49954F">
                    <wp:simplePos x="0" y="0"/>
                    <wp:positionH relativeFrom="column">
                      <wp:posOffset>1009650</wp:posOffset>
                    </wp:positionH>
                    <wp:positionV relativeFrom="paragraph">
                      <wp:posOffset>-4445</wp:posOffset>
                    </wp:positionV>
                    <wp:extent cx="262890" cy="262255"/>
                    <wp:effectExtent l="0" t="0" r="3810" b="0"/>
                    <wp:wrapNone/>
                    <wp:docPr id="5" name="30 Rectángulo">
                      <a:hlinkClick xmlns:a="http://schemas.openxmlformats.org/drawingml/2006/main" r:id="rId8"/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2890" cy="26225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30 Rectángulo" o:spid="_x0000_s1026" href="https://twitter.com/" style="position:absolute;margin-left:79.5pt;margin-top:-.35pt;width:20.7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" o:button="t" stroked="f" strokeweight="2pt">
                    <v:fill r:id="rId10" o:title="" recolor="t" rotate="t" o:detectmouseclick="t" type="fram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F1C9BE" wp14:editId="6FD57A40">
                    <wp:simplePos x="0" y="0"/>
                    <wp:positionH relativeFrom="column">
                      <wp:posOffset>1431290</wp:posOffset>
                    </wp:positionH>
                    <wp:positionV relativeFrom="paragraph">
                      <wp:posOffset>-4445</wp:posOffset>
                    </wp:positionV>
                    <wp:extent cx="262890" cy="262255"/>
                    <wp:effectExtent l="2540" t="0" r="1270" b="0"/>
                    <wp:wrapNone/>
                    <wp:docPr id="4" name="31 Rectángulo">
                      <a:hlinkClick xmlns:a="http://schemas.openxmlformats.org/drawingml/2006/main" r:id="rId11"/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2890" cy="26225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31 Rectángulo" o:spid="_x0000_s1026" href="https://www.youtube.com/user" style="position:absolute;margin-left:112.7pt;margin-top:-.35pt;width:20.7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" o:button="t" stroked="f" strokeweight="2pt">
                    <v:fill r:id="rId13" o:title="" recolor="t" rotate="t" o:detectmouseclick="t" type="fram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BBFEF98" wp14:editId="3D578E48">
                    <wp:simplePos x="0" y="0"/>
                    <wp:positionH relativeFrom="column">
                      <wp:posOffset>1857375</wp:posOffset>
                    </wp:positionH>
                    <wp:positionV relativeFrom="paragraph">
                      <wp:posOffset>-4445</wp:posOffset>
                    </wp:positionV>
                    <wp:extent cx="262255" cy="261620"/>
                    <wp:effectExtent l="0" t="0" r="4445" b="0"/>
                    <wp:wrapNone/>
                    <wp:docPr id="3" name="32 Rectángulo">
                      <a:hlinkClick xmlns:a="http://schemas.openxmlformats.org/drawingml/2006/main" r:id="rId14"/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2255" cy="2616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5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32 Rectángulo" o:spid="_x0000_s1026" href="https://www.linkedin.com/company" style="position:absolute;margin-left:146.25pt;margin-top:-.35pt;width:20.6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" o:button="t" stroked="f" strokeweight="2pt">
                    <v:fill r:id="rId16" o:title="" recolor="t" rotate="t" o:detectmouseclick="t" type="fram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2FA47EE" wp14:editId="36A66541">
                    <wp:simplePos x="0" y="0"/>
                    <wp:positionH relativeFrom="column">
                      <wp:posOffset>2259330</wp:posOffset>
                    </wp:positionH>
                    <wp:positionV relativeFrom="paragraph">
                      <wp:posOffset>-4445</wp:posOffset>
                    </wp:positionV>
                    <wp:extent cx="262255" cy="261620"/>
                    <wp:effectExtent l="1905" t="0" r="2540" b="0"/>
                    <wp:wrapNone/>
                    <wp:docPr id="2" name="33 Rectángulo">
                      <a:hlinkClick xmlns:a="http://schemas.openxmlformats.org/drawingml/2006/main" r:id="rId17"/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2255" cy="2616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33 Rectángulo" o:spid="_x0000_s1026" href="https://www.instagram.com/renfeof" style="position:absolute;margin-left:177.9pt;margin-top:-.35pt;width:20.65pt;height:2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" o:button="t" stroked="f" strokeweight="2pt">
                    <v:fill r:id="rId19" o:title="" recolor="t" rotate="t" o:detectmouseclick="t" type="frame"/>
                  </v:rect>
                </w:pict>
              </mc:Fallback>
            </mc:AlternateContent>
          </w:r>
        </w:p>
        <w:p w:rsidR="00816046" w:rsidRPr="001877D0" w:rsidRDefault="00816046" w:rsidP="00C63BD7">
          <w:pPr>
            <w:pStyle w:val="Piedepgina"/>
            <w:ind w:right="-108"/>
            <w:rPr>
              <w:i/>
              <w:sz w:val="15"/>
              <w:szCs w:val="15"/>
            </w:rPr>
          </w:pPr>
          <w:r>
            <w:rPr>
              <w:i/>
              <w:sz w:val="15"/>
              <w:szCs w:val="15"/>
            </w:rPr>
            <w:t xml:space="preserve">Síguenos  en:                                   </w:t>
          </w:r>
        </w:p>
      </w:tc>
      <w:tc>
        <w:tcPr>
          <w:tcW w:w="2410" w:type="dxa"/>
          <w:tcBorders>
            <w:left w:val="single" w:sz="4" w:space="0" w:color="auto"/>
          </w:tcBorders>
        </w:tcPr>
        <w:p w:rsidR="00816046" w:rsidRDefault="00816046">
          <w:pPr>
            <w:ind w:left="34"/>
            <w:jc w:val="both"/>
            <w:rPr>
              <w:rFonts w:ascii="Gill Sans MT" w:hAnsi="Gill Sans MT"/>
              <w:sz w:val="10"/>
              <w:lang w:val="es-ES_tradnl"/>
            </w:rPr>
          </w:pPr>
        </w:p>
        <w:p w:rsidR="00816046" w:rsidRDefault="00816046" w:rsidP="00610318">
          <w:pPr>
            <w:ind w:left="74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>AVENIDA DE PIO XII, 110</w:t>
          </w:r>
        </w:p>
        <w:p w:rsidR="00816046" w:rsidRPr="0052242E" w:rsidRDefault="00816046" w:rsidP="00610318">
          <w:pPr>
            <w:ind w:left="74"/>
            <w:jc w:val="both"/>
            <w:rPr>
              <w:rFonts w:ascii="Gill Sans MT" w:hAnsi="Gill Sans MT"/>
              <w:sz w:val="10"/>
            </w:rPr>
          </w:pPr>
          <w:r w:rsidRPr="0052242E">
            <w:rPr>
              <w:rFonts w:ascii="Gill Sans MT" w:hAnsi="Gill Sans MT"/>
              <w:sz w:val="10"/>
            </w:rPr>
            <w:t>28</w:t>
          </w:r>
          <w:r>
            <w:rPr>
              <w:rFonts w:ascii="Gill Sans MT" w:hAnsi="Gill Sans MT"/>
              <w:sz w:val="10"/>
            </w:rPr>
            <w:t>036</w:t>
          </w:r>
          <w:r w:rsidRPr="0052242E">
            <w:rPr>
              <w:rFonts w:ascii="Gill Sans MT" w:hAnsi="Gill Sans MT"/>
              <w:sz w:val="10"/>
            </w:rPr>
            <w:t xml:space="preserve"> - MADRID</w:t>
          </w:r>
        </w:p>
        <w:p w:rsidR="00816046" w:rsidRPr="0052242E" w:rsidRDefault="00816046" w:rsidP="00610318">
          <w:pPr>
            <w:ind w:left="74"/>
            <w:jc w:val="both"/>
            <w:rPr>
              <w:rFonts w:ascii="Gill Sans MT" w:hAnsi="Gill Sans MT"/>
              <w:sz w:val="10"/>
            </w:rPr>
          </w:pPr>
          <w:r w:rsidRPr="0052242E">
            <w:rPr>
              <w:rFonts w:ascii="Gill Sans MT" w:hAnsi="Gill Sans MT"/>
              <w:sz w:val="10"/>
            </w:rPr>
            <w:t xml:space="preserve">TEL: 91 </w:t>
          </w:r>
          <w:r>
            <w:rPr>
              <w:rFonts w:ascii="Gill Sans MT" w:hAnsi="Gill Sans MT"/>
              <w:sz w:val="10"/>
            </w:rPr>
            <w:t>300</w:t>
          </w:r>
          <w:r w:rsidRPr="0052242E">
            <w:rPr>
              <w:rFonts w:ascii="Gill Sans MT" w:hAnsi="Gill Sans MT"/>
              <w:sz w:val="10"/>
            </w:rPr>
            <w:t xml:space="preserve"> </w:t>
          </w:r>
          <w:r>
            <w:rPr>
              <w:rFonts w:ascii="Gill Sans MT" w:hAnsi="Gill Sans MT"/>
              <w:sz w:val="10"/>
            </w:rPr>
            <w:t>61</w:t>
          </w:r>
          <w:r w:rsidRPr="0052242E">
            <w:rPr>
              <w:rFonts w:ascii="Gill Sans MT" w:hAnsi="Gill Sans MT"/>
              <w:sz w:val="10"/>
            </w:rPr>
            <w:t xml:space="preserve"> </w:t>
          </w:r>
          <w:r>
            <w:rPr>
              <w:rFonts w:ascii="Gill Sans MT" w:hAnsi="Gill Sans MT"/>
              <w:sz w:val="10"/>
            </w:rPr>
            <w:t xml:space="preserve">48 </w:t>
          </w:r>
        </w:p>
        <w:p w:rsidR="00816046" w:rsidRDefault="00816046" w:rsidP="00610318">
          <w:pPr>
            <w:ind w:left="34"/>
            <w:jc w:val="both"/>
            <w:rPr>
              <w:rFonts w:ascii="Gill Sans MT" w:hAnsi="Gill Sans MT"/>
              <w:sz w:val="10"/>
            </w:rPr>
          </w:pPr>
          <w:r>
            <w:rPr>
              <w:rFonts w:ascii="Gill Sans MT" w:hAnsi="Gill Sans MT"/>
              <w:sz w:val="10"/>
            </w:rPr>
            <w:t xml:space="preserve">  </w:t>
          </w:r>
          <w:r w:rsidRPr="0052242E">
            <w:rPr>
              <w:rFonts w:ascii="Gill Sans MT" w:hAnsi="Gill Sans MT"/>
              <w:sz w:val="10"/>
            </w:rPr>
            <w:t xml:space="preserve">FAX: 91 </w:t>
          </w:r>
          <w:r>
            <w:rPr>
              <w:rFonts w:ascii="Gill Sans MT" w:hAnsi="Gill Sans MT"/>
              <w:sz w:val="10"/>
            </w:rPr>
            <w:t>300</w:t>
          </w:r>
          <w:r w:rsidRPr="0052242E">
            <w:rPr>
              <w:rFonts w:ascii="Gill Sans MT" w:hAnsi="Gill Sans MT"/>
              <w:sz w:val="10"/>
            </w:rPr>
            <w:t xml:space="preserve"> </w:t>
          </w:r>
          <w:r>
            <w:rPr>
              <w:rFonts w:ascii="Gill Sans MT" w:hAnsi="Gill Sans MT"/>
              <w:sz w:val="10"/>
            </w:rPr>
            <w:t>73</w:t>
          </w:r>
          <w:r w:rsidRPr="0052242E">
            <w:rPr>
              <w:rFonts w:ascii="Gill Sans MT" w:hAnsi="Gill Sans MT"/>
              <w:sz w:val="10"/>
            </w:rPr>
            <w:t xml:space="preserve"> 3</w:t>
          </w:r>
          <w:r>
            <w:rPr>
              <w:rFonts w:ascii="Gill Sans MT" w:hAnsi="Gill Sans MT"/>
              <w:sz w:val="10"/>
            </w:rPr>
            <w:t>6</w:t>
          </w:r>
          <w:r w:rsidRPr="0052242E">
            <w:rPr>
              <w:rFonts w:ascii="Gill Sans MT" w:hAnsi="Gill Sans MT"/>
              <w:sz w:val="10"/>
            </w:rPr>
            <w:t xml:space="preserve"> </w:t>
          </w:r>
        </w:p>
      </w:tc>
    </w:tr>
    <w:tr w:rsidR="00816046">
      <w:trPr>
        <w:gridAfter w:val="1"/>
        <w:wAfter w:w="2410" w:type="dxa"/>
      </w:trPr>
      <w:tc>
        <w:tcPr>
          <w:tcW w:w="2552" w:type="dxa"/>
        </w:tcPr>
        <w:p w:rsidR="00816046" w:rsidRDefault="00816046">
          <w:pPr>
            <w:pStyle w:val="Piedepgina"/>
          </w:pPr>
          <w:r>
            <w:rPr>
              <w:rFonts w:ascii="Arial" w:hAnsi="Arial"/>
              <w:sz w:val="20"/>
            </w:rPr>
            <w:t xml:space="preserve">Página </w:t>
          </w:r>
          <w:r>
            <w:rPr>
              <w:rFonts w:ascii="Arial" w:hAnsi="Arial"/>
              <w:sz w:val="20"/>
            </w:rPr>
            <w:fldChar w:fldCharType="begin"/>
          </w:r>
          <w:r>
            <w:rPr>
              <w:rFonts w:ascii="Arial" w:hAnsi="Arial"/>
              <w:sz w:val="20"/>
            </w:rPr>
            <w:instrText xml:space="preserve"> PAGE </w:instrText>
          </w:r>
          <w:r>
            <w:rPr>
              <w:rFonts w:ascii="Arial" w:hAnsi="Arial"/>
              <w:sz w:val="20"/>
            </w:rPr>
            <w:fldChar w:fldCharType="separate"/>
          </w:r>
          <w:r w:rsidR="00B23B00">
            <w:rPr>
              <w:rFonts w:ascii="Arial" w:hAnsi="Arial"/>
              <w:noProof/>
              <w:sz w:val="20"/>
            </w:rPr>
            <w:t>1</w:t>
          </w:r>
          <w:r>
            <w:rPr>
              <w:rFonts w:ascii="Arial" w:hAnsi="Arial"/>
              <w:sz w:val="20"/>
            </w:rPr>
            <w:fldChar w:fldCharType="end"/>
          </w:r>
          <w:r>
            <w:rPr>
              <w:rFonts w:ascii="Arial" w:hAnsi="Arial"/>
              <w:sz w:val="20"/>
            </w:rPr>
            <w:t xml:space="preserve"> de </w:t>
          </w:r>
          <w:r>
            <w:rPr>
              <w:rFonts w:ascii="Arial" w:hAnsi="Arial"/>
              <w:sz w:val="20"/>
            </w:rPr>
            <w:fldChar w:fldCharType="begin"/>
          </w:r>
          <w:r>
            <w:rPr>
              <w:rFonts w:ascii="Arial" w:hAnsi="Arial"/>
              <w:sz w:val="20"/>
            </w:rPr>
            <w:instrText xml:space="preserve"> NUMPAGES </w:instrText>
          </w:r>
          <w:r>
            <w:rPr>
              <w:rFonts w:ascii="Arial" w:hAnsi="Arial"/>
              <w:sz w:val="20"/>
            </w:rPr>
            <w:fldChar w:fldCharType="separate"/>
          </w:r>
          <w:r w:rsidR="00B23B00">
            <w:rPr>
              <w:rFonts w:ascii="Arial" w:hAnsi="Arial"/>
              <w:noProof/>
              <w:sz w:val="20"/>
            </w:rPr>
            <w:t>1</w:t>
          </w:r>
          <w:r>
            <w:rPr>
              <w:rFonts w:ascii="Arial" w:hAnsi="Arial"/>
              <w:sz w:val="20"/>
            </w:rPr>
            <w:fldChar w:fldCharType="end"/>
          </w:r>
        </w:p>
      </w:tc>
      <w:tc>
        <w:tcPr>
          <w:tcW w:w="5670" w:type="dxa"/>
          <w:tcBorders>
            <w:right w:val="single" w:sz="4" w:space="0" w:color="auto"/>
          </w:tcBorders>
        </w:tcPr>
        <w:p w:rsidR="00816046" w:rsidRPr="00B15594" w:rsidRDefault="00B23B00">
          <w:pPr>
            <w:pStyle w:val="Piedepgina"/>
            <w:jc w:val="center"/>
            <w:rPr>
              <w:rFonts w:ascii="Verdana" w:hAnsi="Verdana"/>
              <w:i/>
              <w:sz w:val="16"/>
              <w:szCs w:val="16"/>
            </w:rPr>
          </w:pPr>
          <w:hyperlink r:id="rId20" w:history="1">
            <w:r w:rsidR="00816046" w:rsidRPr="00B15594">
              <w:rPr>
                <w:rStyle w:val="Hipervnculo"/>
                <w:rFonts w:cs="Arial"/>
                <w:b/>
                <w:bCs/>
                <w:color w:val="auto"/>
                <w:sz w:val="22"/>
                <w:u w:val="none"/>
              </w:rPr>
              <w:t>www.renfe.com</w:t>
            </w:r>
          </w:hyperlink>
        </w:p>
      </w:tc>
    </w:tr>
  </w:tbl>
  <w:p w:rsidR="00816046" w:rsidRDefault="00816046">
    <w:pPr>
      <w:pStyle w:val="Piedepgina"/>
      <w:rPr>
        <w:rFonts w:ascii="Verdana" w:hAnsi="Verdana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046" w:rsidRDefault="00816046">
      <w:r>
        <w:separator/>
      </w:r>
    </w:p>
  </w:footnote>
  <w:footnote w:type="continuationSeparator" w:id="0">
    <w:p w:rsidR="00816046" w:rsidRDefault="00816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046" w:rsidRDefault="00097B89">
    <w:pPr>
      <w:pStyle w:val="Encabezado"/>
    </w:pPr>
    <w:r>
      <w:rPr>
        <w:noProof/>
      </w:rPr>
      <w:drawing>
        <wp:inline distT="0" distB="0" distL="0" distR="0" wp14:anchorId="2B6AD069" wp14:editId="3BCA2070">
          <wp:extent cx="1943100" cy="809625"/>
          <wp:effectExtent l="0" t="0" r="0" b="9525"/>
          <wp:docPr id="1" name="Imagen 6" descr="Logobanner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banner_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62" w:type="dxa"/>
      <w:tblInd w:w="-202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62"/>
    </w:tblGrid>
    <w:tr w:rsidR="00816046" w:rsidTr="00E92E11">
      <w:trPr>
        <w:cantSplit/>
        <w:trHeight w:val="1515"/>
      </w:trPr>
      <w:tc>
        <w:tcPr>
          <w:tcW w:w="10462" w:type="dxa"/>
        </w:tcPr>
        <w:p w:rsidR="00816046" w:rsidRDefault="00097B89" w:rsidP="00E92E11">
          <w:r>
            <w:rPr>
              <w:noProof/>
            </w:rPr>
            <w:drawing>
              <wp:anchor distT="0" distB="0" distL="114300" distR="114300" simplePos="0" relativeHeight="251656192" behindDoc="1" locked="0" layoutInCell="1" allowOverlap="1" wp14:anchorId="544B4FCA" wp14:editId="6840CFD2">
                <wp:simplePos x="0" y="0"/>
                <wp:positionH relativeFrom="column">
                  <wp:posOffset>-6350</wp:posOffset>
                </wp:positionH>
                <wp:positionV relativeFrom="paragraph">
                  <wp:posOffset>76835</wp:posOffset>
                </wp:positionV>
                <wp:extent cx="1894840" cy="733425"/>
                <wp:effectExtent l="0" t="0" r="0" b="9525"/>
                <wp:wrapTight wrapText="bothSides">
                  <wp:wrapPolygon edited="0">
                    <wp:start x="0" y="0"/>
                    <wp:lineTo x="0" y="21319"/>
                    <wp:lineTo x="21282" y="21319"/>
                    <wp:lineTo x="21282" y="0"/>
                    <wp:lineTo x="0" y="0"/>
                  </wp:wrapPolygon>
                </wp:wrapTight>
                <wp:docPr id="11" name="Imagen 21" descr="Mº-ren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 descr="Mº-renf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00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4840" cy="73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16046" w:rsidRDefault="00097B89">
          <w:pPr>
            <w:pStyle w:val="Encabezado"/>
            <w:tabs>
              <w:tab w:val="clear" w:pos="4252"/>
              <w:tab w:val="clear" w:pos="8504"/>
            </w:tabs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1971AA85" wp14:editId="38A77421">
                <wp:simplePos x="0" y="0"/>
                <wp:positionH relativeFrom="column">
                  <wp:posOffset>3049270</wp:posOffset>
                </wp:positionH>
                <wp:positionV relativeFrom="paragraph">
                  <wp:posOffset>-50165</wp:posOffset>
                </wp:positionV>
                <wp:extent cx="1400175" cy="599440"/>
                <wp:effectExtent l="0" t="0" r="9525" b="0"/>
                <wp:wrapTight wrapText="bothSides">
                  <wp:wrapPolygon edited="0">
                    <wp:start x="0" y="0"/>
                    <wp:lineTo x="0" y="20593"/>
                    <wp:lineTo x="21453" y="20593"/>
                    <wp:lineTo x="21453" y="0"/>
                    <wp:lineTo x="0" y="0"/>
                  </wp:wrapPolygon>
                </wp:wrapTight>
                <wp:docPr id="9" name="Imagen 22" descr="Mº-ren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 descr="Mº-renf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864" t="182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599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16046" w:rsidRDefault="00097B8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B1ED83A" wp14:editId="3959F26D">
              <wp:simplePos x="0" y="0"/>
              <wp:positionH relativeFrom="column">
                <wp:posOffset>-1358265</wp:posOffset>
              </wp:positionH>
              <wp:positionV relativeFrom="paragraph">
                <wp:posOffset>1884045</wp:posOffset>
              </wp:positionV>
              <wp:extent cx="800100" cy="534289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534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6046" w:rsidRPr="00CD0FD6" w:rsidRDefault="00816046">
                          <w:pPr>
                            <w:pStyle w:val="Ttulo4"/>
                            <w:rPr>
                              <w:color w:val="auto"/>
                            </w:rPr>
                          </w:pPr>
                          <w:r w:rsidRPr="00CD0FD6">
                            <w:rPr>
                              <w:color w:val="auto"/>
                            </w:rPr>
                            <w:t>Nota de 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95pt;margin-top:148.35pt;width:63pt;height:420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" filled="f" stroked="f">
              <v:textbox style="layout-flow:vertical;mso-layout-flow-alt:bottom-to-top">
                <w:txbxContent>
                  <w:p w:rsidR="00816046" w:rsidRPr="00CD0FD6" w:rsidRDefault="00816046">
                    <w:pPr>
                      <w:pStyle w:val="Ttulo4"/>
                      <w:rPr>
                        <w:color w:val="auto"/>
                      </w:rPr>
                    </w:pPr>
                    <w:r w:rsidRPr="00CD0FD6">
                      <w:rPr>
                        <w:color w:val="auto"/>
                      </w:rPr>
                      <w:t>Nota de  prensa</w:t>
                    </w:r>
                  </w:p>
                </w:txbxContent>
              </v:textbox>
            </v:shape>
          </w:pict>
        </mc:Fallback>
      </mc:AlternateContent>
    </w:r>
    <w:r w:rsidR="0081604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E76"/>
    <w:multiLevelType w:val="hybridMultilevel"/>
    <w:tmpl w:val="7180AA1E"/>
    <w:lvl w:ilvl="0" w:tplc="ED9C04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60F7C"/>
    <w:multiLevelType w:val="hybridMultilevel"/>
    <w:tmpl w:val="80DAA8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754995"/>
    <w:multiLevelType w:val="hybridMultilevel"/>
    <w:tmpl w:val="0DAA971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570"/>
        </w:tabs>
        <w:ind w:left="5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730"/>
        </w:tabs>
        <w:ind w:left="27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450"/>
        </w:tabs>
        <w:ind w:left="34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</w:abstractNum>
  <w:abstractNum w:abstractNumId="3">
    <w:nsid w:val="0EA04629"/>
    <w:multiLevelType w:val="hybridMultilevel"/>
    <w:tmpl w:val="993863A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25798D"/>
    <w:multiLevelType w:val="hybridMultilevel"/>
    <w:tmpl w:val="EA30C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2D12184"/>
    <w:multiLevelType w:val="hybridMultilevel"/>
    <w:tmpl w:val="0DC0C0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CBA62A96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2EDE4BFC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6E10DC0E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C66C9928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7F622E4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02C6BA10">
      <w:start w:val="1"/>
      <w:numFmt w:val="bullet"/>
      <w:lvlText w:val="•"/>
      <w:lvlJc w:val="left"/>
      <w:pPr>
        <w:tabs>
          <w:tab w:val="left" w:pos="360"/>
        </w:tabs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F1EC326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155857F0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">
    <w:nsid w:val="13C93B97"/>
    <w:multiLevelType w:val="multilevel"/>
    <w:tmpl w:val="A10A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823E67"/>
    <w:multiLevelType w:val="hybridMultilevel"/>
    <w:tmpl w:val="7AB29DE8"/>
    <w:lvl w:ilvl="0" w:tplc="57C214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9C5DC3"/>
    <w:multiLevelType w:val="hybridMultilevel"/>
    <w:tmpl w:val="B0C2B9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472169"/>
    <w:multiLevelType w:val="hybridMultilevel"/>
    <w:tmpl w:val="DFCADD4C"/>
    <w:lvl w:ilvl="0" w:tplc="57C214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5C56F0"/>
    <w:multiLevelType w:val="hybridMultilevel"/>
    <w:tmpl w:val="E7764B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0B2186"/>
    <w:multiLevelType w:val="hybridMultilevel"/>
    <w:tmpl w:val="704A382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D16959"/>
    <w:multiLevelType w:val="hybridMultilevel"/>
    <w:tmpl w:val="A10A6D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D574C6"/>
    <w:multiLevelType w:val="multilevel"/>
    <w:tmpl w:val="A4BC71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8016A2"/>
    <w:multiLevelType w:val="hybridMultilevel"/>
    <w:tmpl w:val="DDD84E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9B15AB"/>
    <w:multiLevelType w:val="hybridMultilevel"/>
    <w:tmpl w:val="0D64FA0C"/>
    <w:lvl w:ilvl="0" w:tplc="082603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043879"/>
    <w:multiLevelType w:val="hybridMultilevel"/>
    <w:tmpl w:val="826E53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86E2C71"/>
    <w:multiLevelType w:val="hybridMultilevel"/>
    <w:tmpl w:val="EA30CE5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DD86A7E"/>
    <w:multiLevelType w:val="multilevel"/>
    <w:tmpl w:val="DFCADD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8F786E"/>
    <w:multiLevelType w:val="hybridMultilevel"/>
    <w:tmpl w:val="EA30CE5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6265E79"/>
    <w:multiLevelType w:val="hybridMultilevel"/>
    <w:tmpl w:val="E2B6E02E"/>
    <w:lvl w:ilvl="0" w:tplc="B5D64FA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810761"/>
    <w:multiLevelType w:val="hybridMultilevel"/>
    <w:tmpl w:val="EABE09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BF379F0"/>
    <w:multiLevelType w:val="hybridMultilevel"/>
    <w:tmpl w:val="E27891B0"/>
    <w:lvl w:ilvl="0" w:tplc="20BC10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0F28C5"/>
    <w:multiLevelType w:val="hybridMultilevel"/>
    <w:tmpl w:val="A4BC710E"/>
    <w:lvl w:ilvl="0" w:tplc="57C214A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2"/>
  </w:num>
  <w:num w:numId="4">
    <w:abstractNumId w:val="7"/>
  </w:num>
  <w:num w:numId="5">
    <w:abstractNumId w:val="9"/>
  </w:num>
  <w:num w:numId="6">
    <w:abstractNumId w:val="18"/>
  </w:num>
  <w:num w:numId="7">
    <w:abstractNumId w:val="11"/>
  </w:num>
  <w:num w:numId="8">
    <w:abstractNumId w:val="6"/>
  </w:num>
  <w:num w:numId="9">
    <w:abstractNumId w:val="15"/>
  </w:num>
  <w:num w:numId="10">
    <w:abstractNumId w:val="2"/>
  </w:num>
  <w:num w:numId="11">
    <w:abstractNumId w:val="10"/>
  </w:num>
  <w:num w:numId="12">
    <w:abstractNumId w:val="20"/>
  </w:num>
  <w:num w:numId="13">
    <w:abstractNumId w:val="23"/>
  </w:num>
  <w:num w:numId="14">
    <w:abstractNumId w:val="13"/>
  </w:num>
  <w:num w:numId="15">
    <w:abstractNumId w:val="3"/>
  </w:num>
  <w:num w:numId="16">
    <w:abstractNumId w:val="22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  <w:num w:numId="22">
    <w:abstractNumId w:val="3"/>
  </w:num>
  <w:num w:numId="23">
    <w:abstractNumId w:val="16"/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AF"/>
    <w:rsid w:val="000145ED"/>
    <w:rsid w:val="00034324"/>
    <w:rsid w:val="0006243B"/>
    <w:rsid w:val="00066342"/>
    <w:rsid w:val="00071DBE"/>
    <w:rsid w:val="00084CBE"/>
    <w:rsid w:val="00097B89"/>
    <w:rsid w:val="000A2E6C"/>
    <w:rsid w:val="000A3C82"/>
    <w:rsid w:val="000B2DE0"/>
    <w:rsid w:val="000B516E"/>
    <w:rsid w:val="000E49E0"/>
    <w:rsid w:val="00104DF3"/>
    <w:rsid w:val="00113D22"/>
    <w:rsid w:val="0011621E"/>
    <w:rsid w:val="00127720"/>
    <w:rsid w:val="001423F3"/>
    <w:rsid w:val="001877D0"/>
    <w:rsid w:val="00194AE0"/>
    <w:rsid w:val="0019598B"/>
    <w:rsid w:val="00196C50"/>
    <w:rsid w:val="001A0092"/>
    <w:rsid w:val="001E0A75"/>
    <w:rsid w:val="00210EE1"/>
    <w:rsid w:val="0025194C"/>
    <w:rsid w:val="00256139"/>
    <w:rsid w:val="00260C22"/>
    <w:rsid w:val="0026437B"/>
    <w:rsid w:val="00280B30"/>
    <w:rsid w:val="002840F5"/>
    <w:rsid w:val="0029780B"/>
    <w:rsid w:val="002A6064"/>
    <w:rsid w:val="002B3D44"/>
    <w:rsid w:val="002C44AF"/>
    <w:rsid w:val="002C45DF"/>
    <w:rsid w:val="002D56A0"/>
    <w:rsid w:val="002D7139"/>
    <w:rsid w:val="003043C1"/>
    <w:rsid w:val="0030560E"/>
    <w:rsid w:val="0030655C"/>
    <w:rsid w:val="00307BFE"/>
    <w:rsid w:val="00312EE4"/>
    <w:rsid w:val="003268CC"/>
    <w:rsid w:val="00347D66"/>
    <w:rsid w:val="00363CD3"/>
    <w:rsid w:val="0036598F"/>
    <w:rsid w:val="003832A5"/>
    <w:rsid w:val="003B5368"/>
    <w:rsid w:val="003B6F05"/>
    <w:rsid w:val="003C055B"/>
    <w:rsid w:val="003C261B"/>
    <w:rsid w:val="003E4563"/>
    <w:rsid w:val="003E6C86"/>
    <w:rsid w:val="00403C85"/>
    <w:rsid w:val="00441C6C"/>
    <w:rsid w:val="00451021"/>
    <w:rsid w:val="004530C6"/>
    <w:rsid w:val="00477D22"/>
    <w:rsid w:val="00480EA7"/>
    <w:rsid w:val="00496496"/>
    <w:rsid w:val="004B702E"/>
    <w:rsid w:val="004C4A5D"/>
    <w:rsid w:val="004D2718"/>
    <w:rsid w:val="004E71B5"/>
    <w:rsid w:val="004F6B53"/>
    <w:rsid w:val="0052242E"/>
    <w:rsid w:val="00533B4E"/>
    <w:rsid w:val="00541FF2"/>
    <w:rsid w:val="00547D05"/>
    <w:rsid w:val="00555412"/>
    <w:rsid w:val="005647CE"/>
    <w:rsid w:val="005B385D"/>
    <w:rsid w:val="005E41B0"/>
    <w:rsid w:val="005E5F45"/>
    <w:rsid w:val="005F1A38"/>
    <w:rsid w:val="00610318"/>
    <w:rsid w:val="00627397"/>
    <w:rsid w:val="00640D04"/>
    <w:rsid w:val="00640FC8"/>
    <w:rsid w:val="006416A5"/>
    <w:rsid w:val="006452DA"/>
    <w:rsid w:val="00655EEB"/>
    <w:rsid w:val="006A784A"/>
    <w:rsid w:val="006B0644"/>
    <w:rsid w:val="006B60DF"/>
    <w:rsid w:val="00717FFA"/>
    <w:rsid w:val="0072324E"/>
    <w:rsid w:val="00725E72"/>
    <w:rsid w:val="00730BDA"/>
    <w:rsid w:val="00731866"/>
    <w:rsid w:val="00744BED"/>
    <w:rsid w:val="00785B4B"/>
    <w:rsid w:val="007963E6"/>
    <w:rsid w:val="007B69C8"/>
    <w:rsid w:val="007B7177"/>
    <w:rsid w:val="007C0D35"/>
    <w:rsid w:val="007C0EA1"/>
    <w:rsid w:val="007D0376"/>
    <w:rsid w:val="007F3214"/>
    <w:rsid w:val="008054F2"/>
    <w:rsid w:val="00816046"/>
    <w:rsid w:val="00857498"/>
    <w:rsid w:val="008618E9"/>
    <w:rsid w:val="008D3883"/>
    <w:rsid w:val="00904769"/>
    <w:rsid w:val="009337DC"/>
    <w:rsid w:val="00937153"/>
    <w:rsid w:val="00947300"/>
    <w:rsid w:val="009518EB"/>
    <w:rsid w:val="009744AF"/>
    <w:rsid w:val="00975A0F"/>
    <w:rsid w:val="009D03EB"/>
    <w:rsid w:val="009D07EA"/>
    <w:rsid w:val="009D77CC"/>
    <w:rsid w:val="009D7D20"/>
    <w:rsid w:val="009E29BC"/>
    <w:rsid w:val="009F0643"/>
    <w:rsid w:val="00A030BE"/>
    <w:rsid w:val="00A06D06"/>
    <w:rsid w:val="00A111E4"/>
    <w:rsid w:val="00A649FC"/>
    <w:rsid w:val="00A663E7"/>
    <w:rsid w:val="00A727FD"/>
    <w:rsid w:val="00A72810"/>
    <w:rsid w:val="00A805C7"/>
    <w:rsid w:val="00A85C70"/>
    <w:rsid w:val="00AD3293"/>
    <w:rsid w:val="00B06500"/>
    <w:rsid w:val="00B1133C"/>
    <w:rsid w:val="00B15594"/>
    <w:rsid w:val="00B22E6E"/>
    <w:rsid w:val="00B23B00"/>
    <w:rsid w:val="00B45C03"/>
    <w:rsid w:val="00B6167D"/>
    <w:rsid w:val="00B66E05"/>
    <w:rsid w:val="00B851C3"/>
    <w:rsid w:val="00B91480"/>
    <w:rsid w:val="00BA7916"/>
    <w:rsid w:val="00C04741"/>
    <w:rsid w:val="00C34FB9"/>
    <w:rsid w:val="00C55951"/>
    <w:rsid w:val="00C63BD7"/>
    <w:rsid w:val="00C9789A"/>
    <w:rsid w:val="00CD0FD6"/>
    <w:rsid w:val="00CD33A2"/>
    <w:rsid w:val="00D11AE2"/>
    <w:rsid w:val="00D50B76"/>
    <w:rsid w:val="00D66B68"/>
    <w:rsid w:val="00DC5BA0"/>
    <w:rsid w:val="00DC6870"/>
    <w:rsid w:val="00DF237F"/>
    <w:rsid w:val="00E11E47"/>
    <w:rsid w:val="00E12B2C"/>
    <w:rsid w:val="00E135AE"/>
    <w:rsid w:val="00E31919"/>
    <w:rsid w:val="00E47BC8"/>
    <w:rsid w:val="00E60AFF"/>
    <w:rsid w:val="00E75420"/>
    <w:rsid w:val="00E8046F"/>
    <w:rsid w:val="00E90762"/>
    <w:rsid w:val="00E92E11"/>
    <w:rsid w:val="00E95DE8"/>
    <w:rsid w:val="00EA43D8"/>
    <w:rsid w:val="00EB4804"/>
    <w:rsid w:val="00EC32DF"/>
    <w:rsid w:val="00EC3A82"/>
    <w:rsid w:val="00EC6156"/>
    <w:rsid w:val="00EC7D11"/>
    <w:rsid w:val="00ED01AF"/>
    <w:rsid w:val="00F06131"/>
    <w:rsid w:val="00F31AC2"/>
    <w:rsid w:val="00F46739"/>
    <w:rsid w:val="00F72869"/>
    <w:rsid w:val="00F84A25"/>
    <w:rsid w:val="00FB2231"/>
    <w:rsid w:val="00FC4FCE"/>
    <w:rsid w:val="00FD1953"/>
    <w:rsid w:val="00FD58B6"/>
    <w:rsid w:val="00FE57A4"/>
    <w:rsid w:val="00FE63F8"/>
    <w:rsid w:val="00FF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9FC"/>
    <w:rPr>
      <w:rFonts w:ascii="Arial Narrow" w:hAnsi="Arial Narrow" w:cs="Arial"/>
      <w:sz w:val="28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A649FC"/>
    <w:pPr>
      <w:keepNext/>
      <w:ind w:right="-710"/>
      <w:jc w:val="both"/>
      <w:outlineLvl w:val="0"/>
    </w:pPr>
    <w:rPr>
      <w:b/>
      <w:b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649FC"/>
    <w:pPr>
      <w:keepNext/>
      <w:spacing w:before="240" w:after="60"/>
      <w:outlineLvl w:val="2"/>
    </w:pPr>
    <w:rPr>
      <w:rFonts w:ascii="Arial" w:hAnsi="Arial" w:cs="Times New Roman"/>
      <w:sz w:val="24"/>
    </w:rPr>
  </w:style>
  <w:style w:type="paragraph" w:styleId="Ttulo4">
    <w:name w:val="heading 4"/>
    <w:basedOn w:val="Normal"/>
    <w:next w:val="Normal"/>
    <w:link w:val="Ttulo4Car"/>
    <w:uiPriority w:val="99"/>
    <w:qFormat/>
    <w:rsid w:val="00A649FC"/>
    <w:pPr>
      <w:keepNext/>
      <w:jc w:val="right"/>
      <w:outlineLvl w:val="3"/>
    </w:pPr>
    <w:rPr>
      <w:b/>
      <w:bCs/>
      <w:color w:val="808080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12B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E12B2C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E12B2C"/>
    <w:rPr>
      <w:rFonts w:ascii="Calibri" w:hAnsi="Calibri" w:cs="Times New Roman"/>
      <w:b/>
      <w:b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A649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Piedepgina">
    <w:name w:val="footer"/>
    <w:basedOn w:val="Normal"/>
    <w:link w:val="PiedepginaCar1"/>
    <w:uiPriority w:val="99"/>
    <w:rsid w:val="00A649FC"/>
    <w:pPr>
      <w:tabs>
        <w:tab w:val="center" w:pos="4252"/>
        <w:tab w:val="right" w:pos="8504"/>
      </w:tabs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Textoindependiente3">
    <w:name w:val="Body Text 3"/>
    <w:basedOn w:val="Normal"/>
    <w:link w:val="Textoindependiente3Car"/>
    <w:uiPriority w:val="99"/>
    <w:rsid w:val="00A649FC"/>
    <w:pPr>
      <w:jc w:val="both"/>
    </w:pPr>
    <w:rPr>
      <w:rFonts w:ascii="Adif Pc Futura LT Book" w:hAnsi="Adif Pc Futura LT Book" w:cs="Times New Roman"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E12B2C"/>
    <w:rPr>
      <w:rFonts w:ascii="Arial Narrow" w:hAnsi="Arial Narrow" w:cs="Arial"/>
      <w:sz w:val="16"/>
      <w:szCs w:val="16"/>
    </w:rPr>
  </w:style>
  <w:style w:type="character" w:styleId="Hipervnculo">
    <w:name w:val="Hyperlink"/>
    <w:basedOn w:val="Fuentedeprrafopredeter"/>
    <w:uiPriority w:val="99"/>
    <w:rsid w:val="00A649F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649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2B2C"/>
    <w:rPr>
      <w:rFonts w:cs="Arial"/>
      <w:sz w:val="2"/>
    </w:rPr>
  </w:style>
  <w:style w:type="paragraph" w:styleId="Mapadeldocumento">
    <w:name w:val="Document Map"/>
    <w:basedOn w:val="Normal"/>
    <w:link w:val="MapadeldocumentoCar"/>
    <w:uiPriority w:val="99"/>
    <w:semiHidden/>
    <w:rsid w:val="00A649FC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E12B2C"/>
    <w:rPr>
      <w:rFonts w:cs="Arial"/>
      <w:sz w:val="2"/>
    </w:rPr>
  </w:style>
  <w:style w:type="character" w:customStyle="1" w:styleId="PiedepginaCar">
    <w:name w:val="Pie de página Car"/>
    <w:uiPriority w:val="99"/>
    <w:rsid w:val="00A649FC"/>
    <w:rPr>
      <w:rFonts w:ascii="Arial Narrow" w:hAnsi="Arial Narrow"/>
      <w:sz w:val="28"/>
    </w:rPr>
  </w:style>
  <w:style w:type="paragraph" w:styleId="Textoindependiente">
    <w:name w:val="Body Text"/>
    <w:basedOn w:val="Normal"/>
    <w:link w:val="TextoindependienteCar"/>
    <w:uiPriority w:val="99"/>
    <w:rsid w:val="00A649FC"/>
    <w:pPr>
      <w:ind w:right="-710"/>
      <w:jc w:val="both"/>
    </w:pPr>
    <w:rPr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A649FC"/>
    <w:pPr>
      <w:autoSpaceDE w:val="0"/>
      <w:autoSpaceDN w:val="0"/>
      <w:adjustRightInd w:val="0"/>
      <w:ind w:right="-852"/>
      <w:jc w:val="both"/>
    </w:pPr>
    <w:rPr>
      <w:spacing w:val="-8"/>
      <w:szCs w:val="2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Sangradetextonormal">
    <w:name w:val="Body Text Indent"/>
    <w:basedOn w:val="Normal"/>
    <w:link w:val="SangradetextonormalCar"/>
    <w:uiPriority w:val="99"/>
    <w:rsid w:val="00A649FC"/>
    <w:pPr>
      <w:ind w:left="360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character" w:styleId="Hipervnculovisitado">
    <w:name w:val="FollowedHyperlink"/>
    <w:basedOn w:val="Fuentedeprrafopredeter"/>
    <w:uiPriority w:val="99"/>
    <w:rsid w:val="00A649FC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Fuentedeprrafopredeter"/>
    <w:uiPriority w:val="99"/>
    <w:rsid w:val="00256139"/>
    <w:rPr>
      <w:rFonts w:cs="Times New Roman"/>
    </w:rPr>
  </w:style>
  <w:style w:type="paragraph" w:styleId="NormalWeb">
    <w:name w:val="Normal (Web)"/>
    <w:basedOn w:val="Normal"/>
    <w:uiPriority w:val="99"/>
    <w:rsid w:val="00FD195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uerpo">
    <w:name w:val="Cuerpo"/>
    <w:uiPriority w:val="99"/>
    <w:rsid w:val="00071DB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Narrow" w:eastAsia="Arial Unicode MS" w:hAnsi="Arial Narrow" w:cs="Arial Unicode MS"/>
      <w:color w:val="000000"/>
      <w:sz w:val="28"/>
      <w:szCs w:val="28"/>
      <w:u w:color="000000"/>
    </w:rPr>
  </w:style>
  <w:style w:type="character" w:customStyle="1" w:styleId="Ninguno">
    <w:name w:val="Ninguno"/>
    <w:uiPriority w:val="99"/>
    <w:rsid w:val="00071DBE"/>
  </w:style>
  <w:style w:type="paragraph" w:styleId="Prrafodelista">
    <w:name w:val="List Paragraph"/>
    <w:basedOn w:val="Normal"/>
    <w:uiPriority w:val="99"/>
    <w:qFormat/>
    <w:rsid w:val="00071DB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ind w:left="708"/>
    </w:pPr>
    <w:rPr>
      <w:rFonts w:cs="Arial Narrow"/>
      <w:color w:val="000000"/>
      <w:szCs w:val="28"/>
      <w:u w:color="000000"/>
      <w:lang w:val="es-ES_tradnl"/>
    </w:rPr>
  </w:style>
  <w:style w:type="character" w:styleId="Textoennegrita">
    <w:name w:val="Strong"/>
    <w:basedOn w:val="Fuentedeprrafopredeter"/>
    <w:uiPriority w:val="99"/>
    <w:qFormat/>
    <w:locked/>
    <w:rsid w:val="00F84A25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9FC"/>
    <w:rPr>
      <w:rFonts w:ascii="Arial Narrow" w:hAnsi="Arial Narrow" w:cs="Arial"/>
      <w:sz w:val="28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A649FC"/>
    <w:pPr>
      <w:keepNext/>
      <w:ind w:right="-710"/>
      <w:jc w:val="both"/>
      <w:outlineLvl w:val="0"/>
    </w:pPr>
    <w:rPr>
      <w:b/>
      <w:b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649FC"/>
    <w:pPr>
      <w:keepNext/>
      <w:spacing w:before="240" w:after="60"/>
      <w:outlineLvl w:val="2"/>
    </w:pPr>
    <w:rPr>
      <w:rFonts w:ascii="Arial" w:hAnsi="Arial" w:cs="Times New Roman"/>
      <w:sz w:val="24"/>
    </w:rPr>
  </w:style>
  <w:style w:type="paragraph" w:styleId="Ttulo4">
    <w:name w:val="heading 4"/>
    <w:basedOn w:val="Normal"/>
    <w:next w:val="Normal"/>
    <w:link w:val="Ttulo4Car"/>
    <w:uiPriority w:val="99"/>
    <w:qFormat/>
    <w:rsid w:val="00A649FC"/>
    <w:pPr>
      <w:keepNext/>
      <w:jc w:val="right"/>
      <w:outlineLvl w:val="3"/>
    </w:pPr>
    <w:rPr>
      <w:b/>
      <w:bCs/>
      <w:color w:val="808080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12B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E12B2C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E12B2C"/>
    <w:rPr>
      <w:rFonts w:ascii="Calibri" w:hAnsi="Calibri" w:cs="Times New Roman"/>
      <w:b/>
      <w:b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A649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Piedepgina">
    <w:name w:val="footer"/>
    <w:basedOn w:val="Normal"/>
    <w:link w:val="PiedepginaCar1"/>
    <w:uiPriority w:val="99"/>
    <w:rsid w:val="00A649FC"/>
    <w:pPr>
      <w:tabs>
        <w:tab w:val="center" w:pos="4252"/>
        <w:tab w:val="right" w:pos="8504"/>
      </w:tabs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Textoindependiente3">
    <w:name w:val="Body Text 3"/>
    <w:basedOn w:val="Normal"/>
    <w:link w:val="Textoindependiente3Car"/>
    <w:uiPriority w:val="99"/>
    <w:rsid w:val="00A649FC"/>
    <w:pPr>
      <w:jc w:val="both"/>
    </w:pPr>
    <w:rPr>
      <w:rFonts w:ascii="Adif Pc Futura LT Book" w:hAnsi="Adif Pc Futura LT Book" w:cs="Times New Roman"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E12B2C"/>
    <w:rPr>
      <w:rFonts w:ascii="Arial Narrow" w:hAnsi="Arial Narrow" w:cs="Arial"/>
      <w:sz w:val="16"/>
      <w:szCs w:val="16"/>
    </w:rPr>
  </w:style>
  <w:style w:type="character" w:styleId="Hipervnculo">
    <w:name w:val="Hyperlink"/>
    <w:basedOn w:val="Fuentedeprrafopredeter"/>
    <w:uiPriority w:val="99"/>
    <w:rsid w:val="00A649F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649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2B2C"/>
    <w:rPr>
      <w:rFonts w:cs="Arial"/>
      <w:sz w:val="2"/>
    </w:rPr>
  </w:style>
  <w:style w:type="paragraph" w:styleId="Mapadeldocumento">
    <w:name w:val="Document Map"/>
    <w:basedOn w:val="Normal"/>
    <w:link w:val="MapadeldocumentoCar"/>
    <w:uiPriority w:val="99"/>
    <w:semiHidden/>
    <w:rsid w:val="00A649FC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E12B2C"/>
    <w:rPr>
      <w:rFonts w:cs="Arial"/>
      <w:sz w:val="2"/>
    </w:rPr>
  </w:style>
  <w:style w:type="character" w:customStyle="1" w:styleId="PiedepginaCar">
    <w:name w:val="Pie de página Car"/>
    <w:uiPriority w:val="99"/>
    <w:rsid w:val="00A649FC"/>
    <w:rPr>
      <w:rFonts w:ascii="Arial Narrow" w:hAnsi="Arial Narrow"/>
      <w:sz w:val="28"/>
    </w:rPr>
  </w:style>
  <w:style w:type="paragraph" w:styleId="Textoindependiente">
    <w:name w:val="Body Text"/>
    <w:basedOn w:val="Normal"/>
    <w:link w:val="TextoindependienteCar"/>
    <w:uiPriority w:val="99"/>
    <w:rsid w:val="00A649FC"/>
    <w:pPr>
      <w:ind w:right="-710"/>
      <w:jc w:val="both"/>
    </w:pPr>
    <w:rPr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A649FC"/>
    <w:pPr>
      <w:autoSpaceDE w:val="0"/>
      <w:autoSpaceDN w:val="0"/>
      <w:adjustRightInd w:val="0"/>
      <w:ind w:right="-852"/>
      <w:jc w:val="both"/>
    </w:pPr>
    <w:rPr>
      <w:spacing w:val="-8"/>
      <w:szCs w:val="2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paragraph" w:styleId="Sangradetextonormal">
    <w:name w:val="Body Text Indent"/>
    <w:basedOn w:val="Normal"/>
    <w:link w:val="SangradetextonormalCar"/>
    <w:uiPriority w:val="99"/>
    <w:rsid w:val="00A649FC"/>
    <w:pPr>
      <w:ind w:left="360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E12B2C"/>
    <w:rPr>
      <w:rFonts w:ascii="Arial Narrow" w:hAnsi="Arial Narrow" w:cs="Arial"/>
      <w:sz w:val="20"/>
      <w:szCs w:val="20"/>
    </w:rPr>
  </w:style>
  <w:style w:type="character" w:styleId="Hipervnculovisitado">
    <w:name w:val="FollowedHyperlink"/>
    <w:basedOn w:val="Fuentedeprrafopredeter"/>
    <w:uiPriority w:val="99"/>
    <w:rsid w:val="00A649FC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Fuentedeprrafopredeter"/>
    <w:uiPriority w:val="99"/>
    <w:rsid w:val="00256139"/>
    <w:rPr>
      <w:rFonts w:cs="Times New Roman"/>
    </w:rPr>
  </w:style>
  <w:style w:type="paragraph" w:styleId="NormalWeb">
    <w:name w:val="Normal (Web)"/>
    <w:basedOn w:val="Normal"/>
    <w:uiPriority w:val="99"/>
    <w:rsid w:val="00FD195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uerpo">
    <w:name w:val="Cuerpo"/>
    <w:uiPriority w:val="99"/>
    <w:rsid w:val="00071DB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Narrow" w:eastAsia="Arial Unicode MS" w:hAnsi="Arial Narrow" w:cs="Arial Unicode MS"/>
      <w:color w:val="000000"/>
      <w:sz w:val="28"/>
      <w:szCs w:val="28"/>
      <w:u w:color="000000"/>
    </w:rPr>
  </w:style>
  <w:style w:type="character" w:customStyle="1" w:styleId="Ninguno">
    <w:name w:val="Ninguno"/>
    <w:uiPriority w:val="99"/>
    <w:rsid w:val="00071DBE"/>
  </w:style>
  <w:style w:type="paragraph" w:styleId="Prrafodelista">
    <w:name w:val="List Paragraph"/>
    <w:basedOn w:val="Normal"/>
    <w:uiPriority w:val="99"/>
    <w:qFormat/>
    <w:rsid w:val="00071DB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ind w:left="708"/>
    </w:pPr>
    <w:rPr>
      <w:rFonts w:cs="Arial Narrow"/>
      <w:color w:val="000000"/>
      <w:szCs w:val="28"/>
      <w:u w:color="000000"/>
      <w:lang w:val="es-ES_tradnl"/>
    </w:rPr>
  </w:style>
  <w:style w:type="character" w:styleId="Textoennegrita">
    <w:name w:val="Strong"/>
    <w:basedOn w:val="Fuentedeprrafopredeter"/>
    <w:uiPriority w:val="99"/>
    <w:qFormat/>
    <w:locked/>
    <w:rsid w:val="00F84A2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20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" TargetMode="External"/><Relationship Id="rId13" Type="http://schemas.openxmlformats.org/officeDocument/2006/relationships/image" Target="media/image10.png"/><Relationship Id="rId18" Type="http://schemas.openxmlformats.org/officeDocument/2006/relationships/image" Target="media/image11.png"/><Relationship Id="rId3" Type="http://schemas.openxmlformats.org/officeDocument/2006/relationships/hyperlink" Target="http://blog.renfe.com/" TargetMode="External"/><Relationship Id="rId7" Type="http://schemas.openxmlformats.org/officeDocument/2006/relationships/image" Target="media/image6.jpeg"/><Relationship Id="rId12" Type="http://schemas.openxmlformats.org/officeDocument/2006/relationships/image" Target="media/image7.png"/><Relationship Id="rId17" Type="http://schemas.openxmlformats.org/officeDocument/2006/relationships/hyperlink" Target="https://www.instagram.com/renfeof" TargetMode="External"/><Relationship Id="rId2" Type="http://schemas.openxmlformats.org/officeDocument/2006/relationships/image" Target="media/image3.png"/><Relationship Id="rId16" Type="http://schemas.openxmlformats.org/officeDocument/2006/relationships/image" Target="media/image12.png"/><Relationship Id="rId20" Type="http://schemas.openxmlformats.org/officeDocument/2006/relationships/hyperlink" Target="file:///C:\Delegados\www.renfe.com" TargetMode="External"/><Relationship Id="rId1" Type="http://schemas.openxmlformats.org/officeDocument/2006/relationships/hyperlink" Target="http://renfeblog.com/" TargetMode="External"/><Relationship Id="rId6" Type="http://schemas.openxmlformats.org/officeDocument/2006/relationships/image" Target="media/image5.jpeg"/><Relationship Id="rId11" Type="http://schemas.openxmlformats.org/officeDocument/2006/relationships/hyperlink" Target="https://www.youtube.com/user" TargetMode="External"/><Relationship Id="rId5" Type="http://schemas.openxmlformats.org/officeDocument/2006/relationships/hyperlink" Target="https://www.facebook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8.png"/><Relationship Id="rId19" Type="http://schemas.openxmlformats.org/officeDocument/2006/relationships/image" Target="media/image14.png"/><Relationship Id="rId4" Type="http://schemas.openxmlformats.org/officeDocument/2006/relationships/image" Target="media/image4.jpeg"/><Relationship Id="rId9" Type="http://schemas.openxmlformats.org/officeDocument/2006/relationships/image" Target="media/image6.png"/><Relationship Id="rId14" Type="http://schemas.openxmlformats.org/officeDocument/2006/relationships/hyperlink" Target="https://www.linkedin.com/comp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uth\Configuraci&#243;n%20local\Temp\wzc34\Renfe_Notas%20de%20prensa\Plantillas%20doc\Plantilla_M&#194;&#186;_Renf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Plantilla_MÂº_Renfe</Template>
  <TotalTime>1</TotalTime>
  <Pages>1</Pages>
  <Words>157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Antetítulo</vt:lpstr>
    </vt:vector>
  </TitlesOfParts>
  <Company>&lt;Ministerio de Fomento&gt;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Antetítulo</dc:title>
  <dc:creator>Felipe Huerta</dc:creator>
  <cp:lastModifiedBy>Manuel Angel Sempere Lujan </cp:lastModifiedBy>
  <cp:revision>2</cp:revision>
  <cp:lastPrinted>2018-01-10T16:11:00Z</cp:lastPrinted>
  <dcterms:created xsi:type="dcterms:W3CDTF">2018-01-10T18:54:00Z</dcterms:created>
  <dcterms:modified xsi:type="dcterms:W3CDTF">2018-01-10T18:54:00Z</dcterms:modified>
</cp:coreProperties>
</file>